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FB" w:rsidRPr="00D36FAB" w:rsidRDefault="00A053FB" w:rsidP="00A053FB">
      <w:pPr>
        <w:spacing w:line="276" w:lineRule="auto"/>
        <w:rPr>
          <w:rFonts w:eastAsia="Arial"/>
          <w:sz w:val="20"/>
        </w:rPr>
      </w:pPr>
      <w:r w:rsidRPr="00D36FAB">
        <w:rPr>
          <w:rFonts w:eastAsia="Arial"/>
          <w:b/>
          <w:sz w:val="20"/>
        </w:rPr>
        <w:t>ANEXO I /MODELO PARA PROJETO DE VENDA DOS AGRICULTORES FAMILIARES, EMPREENDEDOR FAMILIAR RURAL E SUAS ORGANIZAÇÕES</w:t>
      </w:r>
    </w:p>
    <w:tbl>
      <w:tblPr>
        <w:tblW w:w="10631" w:type="dxa"/>
        <w:tblLayout w:type="fixed"/>
        <w:tblLook w:val="0000" w:firstRow="0" w:lastRow="0" w:firstColumn="0" w:lastColumn="0" w:noHBand="0" w:noVBand="0"/>
      </w:tblPr>
      <w:tblGrid>
        <w:gridCol w:w="4603"/>
        <w:gridCol w:w="6028"/>
      </w:tblGrid>
      <w:tr w:rsidR="00A053FB" w:rsidRPr="00D36FAB" w:rsidTr="00A053FB">
        <w:tc>
          <w:tcPr>
            <w:tcW w:w="4603" w:type="dxa"/>
          </w:tcPr>
          <w:p w:rsidR="00A053FB" w:rsidRPr="00D36FAB" w:rsidRDefault="00A053FB" w:rsidP="00C423D8">
            <w:pPr>
              <w:tabs>
                <w:tab w:val="center" w:pos="4252"/>
                <w:tab w:val="right" w:pos="8504"/>
              </w:tabs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noProof/>
                <w:sz w:val="20"/>
                <w:lang w:eastAsia="pt-BR"/>
              </w:rPr>
              <w:drawing>
                <wp:inline distT="0" distB="0" distL="114300" distR="114300" wp14:anchorId="24E8D676" wp14:editId="1378213F">
                  <wp:extent cx="981710" cy="50419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5041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8" w:type="dxa"/>
          </w:tcPr>
          <w:p w:rsidR="00A053FB" w:rsidRPr="00D36FAB" w:rsidRDefault="00A053FB" w:rsidP="00C423D8">
            <w:pPr>
              <w:tabs>
                <w:tab w:val="center" w:pos="4252"/>
                <w:tab w:val="right" w:pos="8504"/>
              </w:tabs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Programa Nacional de Alimentação Escolar</w:t>
            </w:r>
          </w:p>
        </w:tc>
      </w:tr>
    </w:tbl>
    <w:p w:rsidR="00A053FB" w:rsidRPr="00D36FAB" w:rsidRDefault="00A053FB" w:rsidP="00A053FB">
      <w:pPr>
        <w:spacing w:line="276" w:lineRule="auto"/>
        <w:ind w:left="-41"/>
        <w:rPr>
          <w:rFonts w:eastAsia="Arial"/>
          <w:sz w:val="20"/>
        </w:rPr>
      </w:pPr>
    </w:p>
    <w:tbl>
      <w:tblPr>
        <w:tblpPr w:leftFromText="141" w:rightFromText="141" w:vertAnchor="text" w:tblpX="-39" w:tblpY="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"/>
        <w:gridCol w:w="95"/>
        <w:gridCol w:w="1204"/>
        <w:gridCol w:w="1105"/>
        <w:gridCol w:w="114"/>
        <w:gridCol w:w="16"/>
        <w:gridCol w:w="1091"/>
        <w:gridCol w:w="560"/>
        <w:gridCol w:w="16"/>
        <w:gridCol w:w="962"/>
        <w:gridCol w:w="226"/>
        <w:gridCol w:w="1711"/>
        <w:gridCol w:w="16"/>
        <w:gridCol w:w="108"/>
        <w:gridCol w:w="20"/>
        <w:gridCol w:w="196"/>
        <w:gridCol w:w="905"/>
        <w:gridCol w:w="2026"/>
      </w:tblGrid>
      <w:tr w:rsidR="00A053FB" w:rsidRPr="00D36FAB" w:rsidTr="00A053FB">
        <w:tc>
          <w:tcPr>
            <w:tcW w:w="10627" w:type="dxa"/>
            <w:gridSpan w:val="18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PROJETO DE VENDA DE GÊNEROS ALIMENTÍCIOS DA AGRICULTURA FAMILIAR PARA ALIMENTAÇÃO ESCOLAR</w:t>
            </w:r>
          </w:p>
        </w:tc>
      </w:tr>
      <w:tr w:rsidR="00A053FB" w:rsidRPr="00D36FAB" w:rsidTr="00A053FB">
        <w:tc>
          <w:tcPr>
            <w:tcW w:w="10627" w:type="dxa"/>
            <w:gridSpan w:val="18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Identificação da proposta de atendimento ao edital/chamada pública nº-----------</w:t>
            </w:r>
          </w:p>
        </w:tc>
      </w:tr>
      <w:tr w:rsidR="00A053FB" w:rsidRPr="00D36FAB" w:rsidTr="00A053FB">
        <w:tc>
          <w:tcPr>
            <w:tcW w:w="10627" w:type="dxa"/>
            <w:gridSpan w:val="18"/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I – IDENTIFICAÇÃO DOS FORNECEDORES</w:t>
            </w:r>
          </w:p>
        </w:tc>
      </w:tr>
      <w:tr w:rsidR="00A053FB" w:rsidRPr="00D36FAB" w:rsidTr="00A053FB">
        <w:tc>
          <w:tcPr>
            <w:tcW w:w="10627" w:type="dxa"/>
            <w:gridSpan w:val="18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A – Grupo Formal</w:t>
            </w:r>
          </w:p>
        </w:tc>
      </w:tr>
      <w:tr w:rsidR="00A053FB" w:rsidRPr="00D36FAB" w:rsidTr="00A053FB">
        <w:tc>
          <w:tcPr>
            <w:tcW w:w="7356" w:type="dxa"/>
            <w:gridSpan w:val="12"/>
          </w:tcPr>
          <w:p w:rsidR="00A053FB" w:rsidRPr="00D36FAB" w:rsidRDefault="00A053FB" w:rsidP="00A053FB">
            <w:pPr>
              <w:numPr>
                <w:ilvl w:val="0"/>
                <w:numId w:val="3"/>
              </w:numPr>
              <w:suppressAutoHyphens/>
              <w:spacing w:before="0" w:after="160" w:line="276" w:lineRule="auto"/>
              <w:ind w:left="-41" w:firstLine="0"/>
              <w:jc w:val="left"/>
              <w:textAlignment w:val="top"/>
              <w:outlineLvl w:val="0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Nome do Proponente</w:t>
            </w:r>
          </w:p>
        </w:tc>
        <w:tc>
          <w:tcPr>
            <w:tcW w:w="3271" w:type="dxa"/>
            <w:gridSpan w:val="6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2. CNPJ</w:t>
            </w:r>
          </w:p>
        </w:tc>
      </w:tr>
      <w:tr w:rsidR="00A053FB" w:rsidRPr="00D36FAB" w:rsidTr="00A053FB">
        <w:tc>
          <w:tcPr>
            <w:tcW w:w="2774" w:type="dxa"/>
            <w:gridSpan w:val="5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 Endereço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4582" w:type="dxa"/>
            <w:gridSpan w:val="7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 Município </w:t>
            </w:r>
          </w:p>
        </w:tc>
        <w:tc>
          <w:tcPr>
            <w:tcW w:w="3271" w:type="dxa"/>
            <w:gridSpan w:val="6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5.CEP</w:t>
            </w: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6. Nome do representante legal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7.CPF</w:t>
            </w: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8.DDD/Fone</w:t>
            </w: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9.Banco </w:t>
            </w: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10.Nº da Agência </w:t>
            </w: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11.Nº da Conta Corrente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0627" w:type="dxa"/>
            <w:gridSpan w:val="18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B – Grupo Informal</w:t>
            </w:r>
          </w:p>
        </w:tc>
      </w:tr>
      <w:tr w:rsidR="00A053FB" w:rsidRPr="00D36FAB" w:rsidTr="00A053FB">
        <w:tc>
          <w:tcPr>
            <w:tcW w:w="10627" w:type="dxa"/>
            <w:gridSpan w:val="18"/>
          </w:tcPr>
          <w:p w:rsidR="00A053FB" w:rsidRPr="00D36FAB" w:rsidRDefault="00A053FB" w:rsidP="00A053FB">
            <w:pPr>
              <w:numPr>
                <w:ilvl w:val="0"/>
                <w:numId w:val="1"/>
              </w:numPr>
              <w:suppressAutoHyphens/>
              <w:spacing w:before="0" w:after="280" w:line="276" w:lineRule="auto"/>
              <w:ind w:left="-41" w:firstLine="0"/>
              <w:jc w:val="left"/>
              <w:textAlignment w:val="top"/>
              <w:outlineLvl w:val="0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Nome do Proponente </w:t>
            </w:r>
            <w:r w:rsidRPr="00D36FAB">
              <w:rPr>
                <w:rFonts w:eastAsia="Arial"/>
                <w:b/>
                <w:sz w:val="20"/>
              </w:rPr>
              <w:t>(NÃO PREENCHER)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2774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 Endereço </w:t>
            </w:r>
            <w:r w:rsidRPr="00D36FAB">
              <w:rPr>
                <w:rFonts w:eastAsia="Arial"/>
                <w:b/>
                <w:sz w:val="20"/>
              </w:rPr>
              <w:t>(NÃO PREENCHER)</w:t>
            </w:r>
          </w:p>
        </w:tc>
        <w:tc>
          <w:tcPr>
            <w:tcW w:w="4582" w:type="dxa"/>
            <w:gridSpan w:val="7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 Município </w:t>
            </w:r>
          </w:p>
        </w:tc>
        <w:tc>
          <w:tcPr>
            <w:tcW w:w="3271" w:type="dxa"/>
            <w:gridSpan w:val="6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5.CEP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4441" w:type="dxa"/>
            <w:gridSpan w:val="8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 xml:space="preserve">6. Nome da Entidade Articuladora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7.CPF </w:t>
            </w:r>
            <w:r w:rsidRPr="00D36FAB">
              <w:rPr>
                <w:rFonts w:eastAsia="Arial"/>
                <w:b/>
                <w:sz w:val="20"/>
              </w:rPr>
              <w:t>(NÃO PREENCHER)</w:t>
            </w:r>
          </w:p>
        </w:tc>
        <w:tc>
          <w:tcPr>
            <w:tcW w:w="3271" w:type="dxa"/>
            <w:gridSpan w:val="6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8.DDD/Fone</w:t>
            </w:r>
          </w:p>
        </w:tc>
      </w:tr>
      <w:tr w:rsidR="00A053FB" w:rsidRPr="00D36FAB" w:rsidTr="00A053FB">
        <w:tc>
          <w:tcPr>
            <w:tcW w:w="10627" w:type="dxa"/>
            <w:gridSpan w:val="18"/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C – Fornecedores participantes (Grupo Formal e Informal)</w:t>
            </w: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1. Nome </w:t>
            </w: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CPF </w:t>
            </w: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 DAP </w:t>
            </w: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 Nº. da Agência </w:t>
            </w: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 Nº. </w:t>
            </w:r>
            <w:proofErr w:type="spellStart"/>
            <w:r w:rsidRPr="00D36FAB">
              <w:rPr>
                <w:rFonts w:eastAsia="Arial"/>
                <w:sz w:val="20"/>
              </w:rPr>
              <w:t>da</w:t>
            </w:r>
            <w:proofErr w:type="spellEnd"/>
            <w:r w:rsidRPr="00D36FAB">
              <w:rPr>
                <w:rFonts w:eastAsia="Arial"/>
                <w:sz w:val="20"/>
              </w:rPr>
              <w:t xml:space="preserve"> Conta Corrente</w:t>
            </w: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55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35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667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55" w:type="dxa"/>
            <w:gridSpan w:val="5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0627" w:type="dxa"/>
            <w:gridSpan w:val="18"/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II – IDENTIFICAÇÃO DA ENTIDADE EXECUTORA DO PNAE/FNDE/MEC</w:t>
            </w:r>
          </w:p>
        </w:tc>
      </w:tr>
      <w:tr w:rsidR="00A053FB" w:rsidRPr="00D36FAB" w:rsidTr="00A053FB">
        <w:tc>
          <w:tcPr>
            <w:tcW w:w="4441" w:type="dxa"/>
            <w:gridSpan w:val="8"/>
          </w:tcPr>
          <w:p w:rsidR="00A053FB" w:rsidRPr="00D36FAB" w:rsidRDefault="00A053FB" w:rsidP="00A053FB">
            <w:pPr>
              <w:numPr>
                <w:ilvl w:val="0"/>
                <w:numId w:val="2"/>
              </w:numPr>
              <w:suppressAutoHyphens/>
              <w:spacing w:before="0" w:after="280" w:line="276" w:lineRule="auto"/>
              <w:ind w:left="-41" w:firstLine="0"/>
              <w:jc w:val="left"/>
              <w:textAlignment w:val="top"/>
              <w:outlineLvl w:val="0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Nome da Entidade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15" w:type="dxa"/>
            <w:gridSpan w:val="4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CNPJ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71" w:type="dxa"/>
            <w:gridSpan w:val="6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3 .Município</w:t>
            </w:r>
          </w:p>
        </w:tc>
      </w:tr>
      <w:tr w:rsidR="00A053FB" w:rsidRPr="00D36FAB" w:rsidTr="00A053FB">
        <w:tc>
          <w:tcPr>
            <w:tcW w:w="7356" w:type="dxa"/>
            <w:gridSpan w:val="12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 Endereço 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271" w:type="dxa"/>
            <w:gridSpan w:val="6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5. DDD/Fone</w:t>
            </w:r>
          </w:p>
        </w:tc>
      </w:tr>
      <w:tr w:rsidR="00A053FB" w:rsidRPr="00D36FAB" w:rsidTr="00A053FB">
        <w:tc>
          <w:tcPr>
            <w:tcW w:w="7696" w:type="dxa"/>
            <w:gridSpan w:val="16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 Nome do representante e e-mail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931" w:type="dxa"/>
            <w:gridSpan w:val="2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proofErr w:type="gramStart"/>
            <w:r w:rsidRPr="00D36FAB">
              <w:rPr>
                <w:rFonts w:eastAsia="Arial"/>
                <w:sz w:val="20"/>
              </w:rPr>
              <w:t>7 .CPF</w:t>
            </w:r>
            <w:proofErr w:type="gramEnd"/>
          </w:p>
          <w:p w:rsidR="00A053FB" w:rsidRPr="00D36FAB" w:rsidRDefault="00A053FB" w:rsidP="00A053FB">
            <w:pPr>
              <w:spacing w:before="280"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c>
          <w:tcPr>
            <w:tcW w:w="10627" w:type="dxa"/>
            <w:gridSpan w:val="18"/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III – RELAÇÃO DE FORNECEDORES E PRODUTOS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1. Nome do Agricultor Familiar</w:t>
            </w: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Produto </w:t>
            </w: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3.Unidade </w:t>
            </w: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4.Quantidade </w:t>
            </w: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5.Preço/Unidade </w:t>
            </w: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6.Valor Total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Total agricultor</w:t>
            </w:r>
          </w:p>
        </w:tc>
        <w:tc>
          <w:tcPr>
            <w:tcW w:w="2026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1. Nome do Agricultor Familiar</w:t>
            </w: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Produto </w:t>
            </w: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3.Unidade </w:t>
            </w: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4.Quantidade </w:t>
            </w: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5.Preço/Unidade </w:t>
            </w: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6.Valor Total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Total agricultor</w:t>
            </w:r>
          </w:p>
        </w:tc>
        <w:tc>
          <w:tcPr>
            <w:tcW w:w="2026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1. Nome do Agricultor Familiar</w:t>
            </w: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Produto </w:t>
            </w: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3.Unidade </w:t>
            </w: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4.Quantidade </w:t>
            </w: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5.Preço/Unidade </w:t>
            </w: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6.Valor Total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Total agricultor</w:t>
            </w:r>
          </w:p>
        </w:tc>
        <w:tc>
          <w:tcPr>
            <w:tcW w:w="2026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1. Nome do Agricultor Familiar</w:t>
            </w: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Produto </w:t>
            </w: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3.Unidade </w:t>
            </w: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4.Quantidade </w:t>
            </w: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5.Preço/Unidade </w:t>
            </w: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6.Valor Total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Total agricultor</w:t>
            </w:r>
          </w:p>
        </w:tc>
        <w:tc>
          <w:tcPr>
            <w:tcW w:w="2026" w:type="dxa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1. Nome do Agricultor Familiar</w:t>
            </w: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 Produto </w:t>
            </w: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3.Unidade </w:t>
            </w: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4.Quantidade </w:t>
            </w: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5.Preço/Unidade </w:t>
            </w: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6.Valor Total</w:t>
            </w: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3147" w:type="dxa"/>
            <w:gridSpan w:val="4"/>
            <w:tcBorders>
              <w:bottom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256" w:type="dxa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99" w:type="dxa"/>
            <w:gridSpan w:val="2"/>
            <w:shd w:val="clear" w:color="auto" w:fill="auto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05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2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538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2061" w:type="dxa"/>
            <w:gridSpan w:val="4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</w:tc>
        <w:tc>
          <w:tcPr>
            <w:tcW w:w="1121" w:type="dxa"/>
            <w:gridSpan w:val="3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Total agricultor</w:t>
            </w:r>
          </w:p>
        </w:tc>
        <w:tc>
          <w:tcPr>
            <w:tcW w:w="2026" w:type="dxa"/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bottom w:val="nil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Total do projeto</w:t>
            </w: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IV – TOTALIZAÇÃO POR PRODUTO</w:t>
            </w: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1. Produto 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2.Unidade </w:t>
            </w: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3.Quantidade </w:t>
            </w: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 xml:space="preserve">4.Preço/Unidade </w:t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5.Valor Total por Produto</w:t>
            </w: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2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Total do projeto:</w:t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IV – DESCREVER OS MECANISMOS DE ACOMPANHAMENTO DAS ENTREGAS DOS PRODUTOS</w:t>
            </w: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b/>
                <w:sz w:val="20"/>
              </w:rPr>
              <w:t>V – CARACTERÍSTICAS DO FORNECEDOR PROPONENTE (breve histórico, número de sócios, missão, área de abrangência)</w:t>
            </w: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A053FB" w:rsidRPr="00D36FAB" w:rsidTr="00A053FB">
        <w:trPr>
          <w:trHeight w:val="230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Local e Data:</w:t>
            </w:r>
          </w:p>
        </w:tc>
        <w:tc>
          <w:tcPr>
            <w:tcW w:w="4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pBdr>
                <w:bottom w:val="single" w:sz="12" w:space="1" w:color="000000"/>
              </w:pBdr>
              <w:spacing w:after="280" w:line="276" w:lineRule="auto"/>
              <w:ind w:left="-41"/>
              <w:jc w:val="center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Assinatura do Representante do Grupo Formal</w:t>
            </w:r>
          </w:p>
        </w:tc>
        <w:tc>
          <w:tcPr>
            <w:tcW w:w="4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Fone/E-mail:</w:t>
            </w: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CPF:</w:t>
            </w:r>
          </w:p>
        </w:tc>
      </w:tr>
      <w:tr w:rsidR="00A053FB" w:rsidRPr="00D36FAB" w:rsidTr="00A053FB">
        <w:trPr>
          <w:trHeight w:val="230"/>
        </w:trPr>
        <w:tc>
          <w:tcPr>
            <w:tcW w:w="106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</w:p>
        </w:tc>
      </w:tr>
      <w:tr w:rsidR="00A053FB" w:rsidRPr="00D36FAB" w:rsidTr="00A053FB">
        <w:trPr>
          <w:trHeight w:val="230"/>
        </w:trPr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after="280" w:line="276" w:lineRule="auto"/>
              <w:ind w:left="-41"/>
              <w:rPr>
                <w:rFonts w:eastAsia="Arial"/>
                <w:sz w:val="20"/>
              </w:rPr>
            </w:pPr>
          </w:p>
          <w:p w:rsidR="00A053FB" w:rsidRPr="00D36FAB" w:rsidRDefault="00A053FB" w:rsidP="00A053FB">
            <w:pPr>
              <w:spacing w:before="280"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Local e Data:</w:t>
            </w:r>
          </w:p>
        </w:tc>
        <w:tc>
          <w:tcPr>
            <w:tcW w:w="4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line="276" w:lineRule="auto"/>
              <w:ind w:left="-41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Agricultores Fornecedores do Grupo Informal</w:t>
            </w:r>
          </w:p>
        </w:tc>
        <w:tc>
          <w:tcPr>
            <w:tcW w:w="4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3FB" w:rsidRPr="00D36FAB" w:rsidRDefault="00A053FB" w:rsidP="00A053FB">
            <w:pPr>
              <w:spacing w:line="276" w:lineRule="auto"/>
              <w:ind w:left="-41"/>
              <w:jc w:val="center"/>
              <w:rPr>
                <w:rFonts w:eastAsia="Arial"/>
                <w:sz w:val="20"/>
              </w:rPr>
            </w:pPr>
            <w:r w:rsidRPr="00D36FAB">
              <w:rPr>
                <w:rFonts w:eastAsia="Arial"/>
                <w:sz w:val="20"/>
              </w:rPr>
              <w:t>Assinatura</w:t>
            </w:r>
          </w:p>
        </w:tc>
      </w:tr>
    </w:tbl>
    <w:p w:rsidR="00286E62" w:rsidRPr="00DC612D" w:rsidRDefault="00286E62" w:rsidP="00A053FB">
      <w:pPr>
        <w:rPr>
          <w:sz w:val="24"/>
        </w:rPr>
      </w:pPr>
      <w:bookmarkStart w:id="0" w:name="_GoBack"/>
      <w:bookmarkEnd w:id="0"/>
    </w:p>
    <w:sectPr w:rsidR="00286E62" w:rsidRPr="00DC612D" w:rsidSect="00A053FB">
      <w:pgSz w:w="12240" w:h="15840" w:code="1"/>
      <w:pgMar w:top="709" w:right="760" w:bottom="567" w:left="851" w:header="567" w:footer="238" w:gutter="0"/>
      <w:pgBorders w:offsetFrom="page">
        <w:top w:val="single" w:sz="12" w:space="24" w:color="5B9BD5" w:themeColor="accent1"/>
        <w:left w:val="single" w:sz="12" w:space="24" w:color="5B9BD5" w:themeColor="accent1"/>
        <w:bottom w:val="single" w:sz="12" w:space="24" w:color="5B9BD5" w:themeColor="accent1"/>
        <w:right w:val="single" w:sz="12" w:space="24" w:color="5B9BD5" w:themeColor="accent1"/>
      </w:pgBorders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03F"/>
    <w:multiLevelType w:val="multilevel"/>
    <w:tmpl w:val="E40A110E"/>
    <w:lvl w:ilvl="0">
      <w:start w:val="2"/>
      <w:numFmt w:val="decimal"/>
      <w:lvlText w:val="%1."/>
      <w:lvlJc w:val="left"/>
      <w:pPr>
        <w:ind w:left="1080" w:hanging="720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92F5735"/>
    <w:multiLevelType w:val="multilevel"/>
    <w:tmpl w:val="9D88F54A"/>
    <w:lvl w:ilvl="0">
      <w:start w:val="2"/>
      <w:numFmt w:val="decimal"/>
      <w:lvlText w:val="%1."/>
      <w:lvlJc w:val="left"/>
      <w:pPr>
        <w:ind w:left="1080" w:hanging="720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4FB17A2"/>
    <w:multiLevelType w:val="multilevel"/>
    <w:tmpl w:val="CCBA75D0"/>
    <w:lvl w:ilvl="0">
      <w:start w:val="2"/>
      <w:numFmt w:val="decimal"/>
      <w:lvlText w:val="%1."/>
      <w:lvlJc w:val="left"/>
      <w:pPr>
        <w:ind w:left="1080" w:hanging="720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FB"/>
    <w:rsid w:val="00286E62"/>
    <w:rsid w:val="00505462"/>
    <w:rsid w:val="008A4145"/>
    <w:rsid w:val="008D06BD"/>
    <w:rsid w:val="00A053FB"/>
    <w:rsid w:val="00DC612D"/>
    <w:rsid w:val="00D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B15A"/>
  <w15:chartTrackingRefBased/>
  <w15:docId w15:val="{4AC9E443-4AE0-4EA3-907A-4937432F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sz w:val="16"/>
        <w:szCs w:val="16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462"/>
    <w:pPr>
      <w:spacing w:before="120" w:after="12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F518C"/>
    <w:pPr>
      <w:spacing w:before="0" w:after="0"/>
      <w:jc w:val="center"/>
    </w:pPr>
    <w:rPr>
      <w:rFonts w:eastAsia="Times New Roman" w:cs="Times New Roman"/>
      <w:b/>
      <w:bCs w:val="0"/>
      <w:caps/>
      <w:szCs w:val="24"/>
      <w:lang w:val="pt-PT" w:eastAsia="pt-BR"/>
    </w:rPr>
  </w:style>
  <w:style w:type="character" w:customStyle="1" w:styleId="TtuloChar">
    <w:name w:val="Título Char"/>
    <w:basedOn w:val="Fontepargpadro"/>
    <w:link w:val="Ttulo"/>
    <w:rsid w:val="00DF518C"/>
    <w:rPr>
      <w:rFonts w:ascii="Arial" w:eastAsia="Times New Roman" w:hAnsi="Arial" w:cs="Times New Roman"/>
      <w:b/>
      <w:bCs w:val="0"/>
      <w:caps/>
      <w:sz w:val="16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cita99567\Documents\Modelos%20Personalizados%20do%20Office\MODELO%20WORD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WORD</Template>
  <TotalTime>4</TotalTime>
  <Pages>4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licita99567</dc:creator>
  <cp:keywords/>
  <dc:description/>
  <cp:lastModifiedBy>licita99567</cp:lastModifiedBy>
  <cp:revision>1</cp:revision>
  <dcterms:created xsi:type="dcterms:W3CDTF">2026-08-14T18:28:00Z</dcterms:created>
  <dcterms:modified xsi:type="dcterms:W3CDTF">2026-08-14T18:32:00Z</dcterms:modified>
</cp:coreProperties>
</file>